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23"/>
        <w:gridCol w:w="297"/>
        <w:gridCol w:w="423"/>
        <w:gridCol w:w="2519"/>
        <w:gridCol w:w="423"/>
        <w:gridCol w:w="6607"/>
      </w:tblGrid>
      <w:tr w:rsidR="003D1B71" w:rsidRPr="00B22425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B2242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Овал 3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1C7B1E" w:rsidRDefault="00DC3F0A" w:rsidP="00DC3F0A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Овал 3" o:spid="_x0000_s1026" alt="Портретное фото женщины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" stroked="f" strokeweight="1pt">
                      <v:fill r:id="rId11" o:title="Портретное фото женщины" recolor="t" rotate="t" type="frame"/>
                      <v:stroke joinstyle="miter"/>
                      <v:textbox>
                        <w:txbxContent>
                          <w:p w:rsidR="00DC3F0A" w:rsidRPr="001C7B1E" w:rsidRDefault="00DC3F0A" w:rsidP="00DC3F0A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22425" w:rsidRDefault="00DD7BC1" w:rsidP="00310F17">
            <w:pPr>
              <w:pStyle w:val="af"/>
            </w:pPr>
            <w:r>
              <w:t>Рекомендации учителю</w:t>
            </w:r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5C4343" w:rsidP="00783C05">
            <w:pPr>
              <w:pStyle w:val="21"/>
              <w:rPr>
                <w:u w:val="none"/>
              </w:rPr>
            </w:pPr>
            <w:r>
              <w:rPr>
                <w:u w:val="none"/>
              </w:rPr>
              <w:t>Проявляйте внимание к сложностям детей</w:t>
            </w:r>
          </w:p>
          <w:p w:rsidR="00DD7BC1" w:rsidRDefault="005C4343" w:rsidP="00DD7BC1">
            <w:r>
              <w:t>Выясните, что конкретно вызывает трудности у ребенка и что ему непонятно. Повторите алгоритмы работы, дайте памятки, опорные схемы, пригласите на дополнительные занятия.</w:t>
            </w:r>
          </w:p>
          <w:p w:rsidR="00DD7BC1" w:rsidRPr="00DD7BC1" w:rsidRDefault="00DD7BC1" w:rsidP="00DD7BC1"/>
          <w:p w:rsidR="003D1B71" w:rsidRPr="00DD7BC1" w:rsidRDefault="005C4343" w:rsidP="00783C05">
            <w:pPr>
              <w:pStyle w:val="21"/>
              <w:rPr>
                <w:u w:val="none"/>
              </w:rPr>
            </w:pPr>
            <w:r>
              <w:rPr>
                <w:u w:val="none"/>
              </w:rPr>
              <w:t>Помогайте</w:t>
            </w:r>
            <w:r w:rsidR="00DD7BC1">
              <w:rPr>
                <w:u w:val="none"/>
              </w:rPr>
              <w:t xml:space="preserve"> детскому коллективу развиваться без серьезных конфликтных ситуаций.</w:t>
            </w:r>
          </w:p>
          <w:p w:rsidR="003D1B71" w:rsidRPr="00DD7BC1" w:rsidRDefault="00DD7BC1" w:rsidP="00DD7BC1">
            <w:pPr>
              <w:pStyle w:val="af9"/>
              <w:spacing w:line="216" w:lineRule="auto"/>
              <w:rPr>
                <w:b w:val="0"/>
              </w:rPr>
            </w:pPr>
            <w:r>
              <w:rPr>
                <w:b w:val="0"/>
              </w:rPr>
              <w:t xml:space="preserve">Обратить внимание на межличностные отношения в классе, выявить лидеров, отверженных детей. </w:t>
            </w:r>
          </w:p>
          <w:p w:rsidR="003D1B71" w:rsidRPr="00402DB6" w:rsidRDefault="005C4343" w:rsidP="00783C05">
            <w:pPr>
              <w:pStyle w:val="21"/>
              <w:rPr>
                <w:u w:val="none"/>
              </w:rPr>
            </w:pPr>
            <w:r>
              <w:rPr>
                <w:u w:val="none"/>
              </w:rPr>
              <w:t>Проводите</w:t>
            </w:r>
            <w:r w:rsidR="00402DB6">
              <w:rPr>
                <w:u w:val="none"/>
              </w:rPr>
              <w:t xml:space="preserve"> опрос, не нагнетая обстановку в классе.</w:t>
            </w:r>
          </w:p>
          <w:p w:rsidR="003D1B71" w:rsidRPr="00B22425" w:rsidRDefault="00402DB6" w:rsidP="00B22425">
            <w:pPr>
              <w:spacing w:line="216" w:lineRule="auto"/>
            </w:pPr>
            <w:r>
              <w:t>Желательно вызывать ребят по имени и фамилии. При неудачном ответе ученика не одергивать, не стыдить, не упрекать, не отчитывать в присутствии всего класса. Чувство юмора хорошо помогает убрать напряжение в классе, «разбавляет» обстановку. Учителю необходимо поддерживать ситуацию успешности. Постараться проявлять искренний интерес к каждому учащемуся.</w:t>
            </w:r>
          </w:p>
          <w:p w:rsidR="003D1B71" w:rsidRDefault="005C4343" w:rsidP="00783C05">
            <w:pPr>
              <w:pStyle w:val="21"/>
              <w:rPr>
                <w:u w:val="none"/>
              </w:rPr>
            </w:pPr>
            <w:r>
              <w:rPr>
                <w:u w:val="none"/>
              </w:rPr>
              <w:t>Отмечайте усилия учеников и их успехи, не скупитесь на похвалу.</w:t>
            </w:r>
          </w:p>
          <w:p w:rsidR="005C4343" w:rsidRPr="005C4343" w:rsidRDefault="005C4343" w:rsidP="005C4343">
            <w:r>
              <w:t>Это придаст школьникам учебной мотивации.</w:t>
            </w:r>
          </w:p>
          <w:p w:rsidR="005C4343" w:rsidRPr="005C4343" w:rsidRDefault="005C4343" w:rsidP="005C4343"/>
          <w:p w:rsidR="003D1B71" w:rsidRDefault="005C4343" w:rsidP="00783C05">
            <w:pPr>
              <w:pStyle w:val="21"/>
              <w:rPr>
                <w:u w:val="none"/>
              </w:rPr>
            </w:pPr>
            <w:r>
              <w:rPr>
                <w:u w:val="none"/>
              </w:rPr>
              <w:t>Побуждайте детей учиться осмысленно.</w:t>
            </w:r>
          </w:p>
          <w:p w:rsidR="005C4343" w:rsidRPr="005C4343" w:rsidRDefault="005C4343" w:rsidP="005C4343">
            <w:r>
              <w:t xml:space="preserve">Давайте ясные задания </w:t>
            </w:r>
            <w:proofErr w:type="spellStart"/>
            <w:r>
              <w:t>разноуровневой</w:t>
            </w:r>
            <w:proofErr w:type="spellEnd"/>
            <w:r>
              <w:t xml:space="preserve"> сложности, не позволяйте «отсиживаться» на уроках.</w:t>
            </w:r>
          </w:p>
          <w:p w:rsidR="005C4343" w:rsidRDefault="005C4343" w:rsidP="005C4343">
            <w:pPr>
              <w:spacing w:after="40" w:line="216" w:lineRule="auto"/>
            </w:pPr>
          </w:p>
          <w:p w:rsidR="005C4343" w:rsidRPr="00B22425" w:rsidRDefault="005C4343" w:rsidP="005C4343">
            <w:pPr>
              <w:spacing w:after="40" w:line="216" w:lineRule="auto"/>
              <w:rPr>
                <w:sz w:val="24"/>
                <w:szCs w:val="24"/>
              </w:rPr>
            </w:pPr>
          </w:p>
        </w:tc>
      </w:tr>
      <w:tr w:rsidR="003D1B71" w:rsidRPr="00B22425" w:rsidTr="003D1B71">
        <w:trPr>
          <w:trHeight w:val="1164"/>
        </w:trPr>
        <w:tc>
          <w:tcPr>
            <w:tcW w:w="720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5C4343" w:rsidRPr="00B22425" w:rsidTr="003D1B71">
        <w:trPr>
          <w:gridAfter w:val="5"/>
          <w:wAfter w:w="10269" w:type="dxa"/>
          <w:trHeight w:val="543"/>
        </w:trPr>
        <w:tc>
          <w:tcPr>
            <w:tcW w:w="423" w:type="dxa"/>
          </w:tcPr>
          <w:p w:rsidR="005C4343" w:rsidRPr="00B22425" w:rsidRDefault="005C4343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</w:tr>
      <w:tr w:rsidR="005C4343" w:rsidRPr="00B22425" w:rsidTr="003D1B71">
        <w:trPr>
          <w:gridAfter w:val="3"/>
          <w:wAfter w:w="9549" w:type="dxa"/>
          <w:trHeight w:val="624"/>
        </w:trPr>
        <w:tc>
          <w:tcPr>
            <w:tcW w:w="720" w:type="dxa"/>
            <w:gridSpan w:val="2"/>
          </w:tcPr>
          <w:p w:rsidR="005C4343" w:rsidRPr="00B22425" w:rsidRDefault="005C4343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5C4343" w:rsidRPr="00B22425" w:rsidRDefault="005C4343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</w:tr>
      <w:tr w:rsidR="005C4343" w:rsidRPr="00B22425" w:rsidTr="003D1B71">
        <w:trPr>
          <w:gridAfter w:val="4"/>
          <w:wAfter w:w="9972" w:type="dxa"/>
          <w:trHeight w:val="183"/>
        </w:trPr>
        <w:tc>
          <w:tcPr>
            <w:tcW w:w="720" w:type="dxa"/>
            <w:gridSpan w:val="2"/>
          </w:tcPr>
          <w:p w:rsidR="005C4343" w:rsidRPr="00B22425" w:rsidRDefault="005C4343" w:rsidP="00B6466C">
            <w:pPr>
              <w:pStyle w:val="af7"/>
              <w:rPr>
                <w:color w:val="666666"/>
              </w:rPr>
            </w:pPr>
          </w:p>
        </w:tc>
      </w:tr>
      <w:tr w:rsidR="005C4343" w:rsidRPr="00B22425" w:rsidTr="003D1B71">
        <w:trPr>
          <w:gridAfter w:val="5"/>
          <w:wAfter w:w="10269" w:type="dxa"/>
          <w:trHeight w:val="633"/>
        </w:trPr>
        <w:tc>
          <w:tcPr>
            <w:tcW w:w="423" w:type="dxa"/>
          </w:tcPr>
          <w:p w:rsidR="005C4343" w:rsidRPr="00B22425" w:rsidRDefault="005C4343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</w:tr>
      <w:tr w:rsidR="005C4343" w:rsidRPr="00B22425" w:rsidTr="003D1B71">
        <w:trPr>
          <w:gridAfter w:val="4"/>
          <w:wAfter w:w="9972" w:type="dxa"/>
          <w:trHeight w:val="174"/>
        </w:trPr>
        <w:tc>
          <w:tcPr>
            <w:tcW w:w="720" w:type="dxa"/>
            <w:gridSpan w:val="2"/>
          </w:tcPr>
          <w:p w:rsidR="005C4343" w:rsidRPr="00B22425" w:rsidRDefault="005C4343" w:rsidP="00B6466C">
            <w:pPr>
              <w:pStyle w:val="af7"/>
              <w:rPr>
                <w:color w:val="666666"/>
              </w:rPr>
            </w:pPr>
          </w:p>
        </w:tc>
        <w:bookmarkStart w:id="0" w:name="_GoBack"/>
        <w:bookmarkEnd w:id="0"/>
      </w:tr>
      <w:tr w:rsidR="005C4343" w:rsidRPr="00B22425" w:rsidTr="003D1B71">
        <w:trPr>
          <w:gridAfter w:val="5"/>
          <w:wAfter w:w="10269" w:type="dxa"/>
          <w:trHeight w:val="633"/>
        </w:trPr>
        <w:tc>
          <w:tcPr>
            <w:tcW w:w="423" w:type="dxa"/>
          </w:tcPr>
          <w:p w:rsidR="005C4343" w:rsidRPr="00B22425" w:rsidRDefault="005C4343" w:rsidP="00A14C79">
            <w:pPr>
              <w:pStyle w:val="af1"/>
              <w:rPr>
                <w:rFonts w:ascii="Times New Roman" w:hAnsi="Times New Roman"/>
              </w:rPr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2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F5C" w:rsidRDefault="00C91F5C" w:rsidP="00590471">
      <w:r>
        <w:separator/>
      </w:r>
    </w:p>
  </w:endnote>
  <w:endnote w:type="continuationSeparator" w:id="0">
    <w:p w:rsidR="00C91F5C" w:rsidRDefault="00C91F5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F5C" w:rsidRDefault="00C91F5C" w:rsidP="00590471">
      <w:r>
        <w:separator/>
      </w:r>
    </w:p>
  </w:footnote>
  <w:footnote w:type="continuationSeparator" w:id="0">
    <w:p w:rsidR="00C91F5C" w:rsidRDefault="00C91F5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DB15F7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C1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02DB6"/>
    <w:rsid w:val="004E158A"/>
    <w:rsid w:val="00565C77"/>
    <w:rsid w:val="0056708E"/>
    <w:rsid w:val="005801E5"/>
    <w:rsid w:val="00590471"/>
    <w:rsid w:val="005C4343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91F5C"/>
    <w:rsid w:val="00CE1E3D"/>
    <w:rsid w:val="00D053FA"/>
    <w:rsid w:val="00DC3F0A"/>
    <w:rsid w:val="00DD7BC1"/>
    <w:rsid w:val="00E22961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5;&#1086;&#1083;&#1100;&#1079;&#1086;&#1074;&#1072;&#1090;&#1077;&#1083;&#1080;\&#1056;&#1091;&#1084;&#1103;&#1085;&#1094;&#1077;&#1074;&#1072;&#1051;&#1057;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2021-10-18T08:53:00Z</dcterms:created>
  <dcterms:modified xsi:type="dcterms:W3CDTF">2021-10-18T09:40:00Z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